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128" w:rsidRPr="00AC3855" w:rsidRDefault="00193128" w:rsidP="00BC3C88">
      <w:pPr>
        <w:ind w:left="540"/>
        <w:jc w:val="both"/>
      </w:pPr>
      <w:r>
        <w:t>Αγαπητέ Εθελοντή / Εθελόντρια,</w:t>
      </w:r>
    </w:p>
    <w:p w:rsidR="00193128" w:rsidRPr="00BC3C88" w:rsidRDefault="00193128" w:rsidP="00BC3C88">
      <w:pPr>
        <w:ind w:left="180"/>
        <w:jc w:val="both"/>
      </w:pPr>
      <w:r>
        <w:t>Το</w:t>
      </w:r>
      <w:r w:rsidRPr="00AC3855">
        <w:t xml:space="preserve"> </w:t>
      </w:r>
      <w:r>
        <w:t>Poseidon</w:t>
      </w:r>
      <w:r w:rsidRPr="00AC3855">
        <w:t xml:space="preserve"> </w:t>
      </w:r>
      <w:r>
        <w:t>Challenge</w:t>
      </w:r>
      <w:r w:rsidRPr="00AC3855">
        <w:t xml:space="preserve"> </w:t>
      </w:r>
      <w:r>
        <w:t>είναι</w:t>
      </w:r>
      <w:r w:rsidRPr="00AC3855">
        <w:t xml:space="preserve"> </w:t>
      </w:r>
      <w:r>
        <w:t>μία</w:t>
      </w:r>
      <w:r w:rsidRPr="00AC3855">
        <w:t xml:space="preserve"> </w:t>
      </w:r>
      <w:r>
        <w:t xml:space="preserve">αθλητική διοργάνωση γιορτή. Ο Σκοπός της είναι να </w:t>
      </w:r>
      <w:r w:rsidRPr="00BC3C88">
        <w:t xml:space="preserve">          </w:t>
      </w:r>
      <w:r>
        <w:t xml:space="preserve">προσφέρει σε κάθε συμμετέχοντα αξέχαστες εμπειρίες από την ιστορία και την ομορφιά του </w:t>
      </w:r>
      <w:r w:rsidRPr="00BC3C88">
        <w:t xml:space="preserve">      </w:t>
      </w:r>
      <w:r>
        <w:t xml:space="preserve">τόπου αλλά και από τη φιλοξενία των ανθρώπων. Αυτοί οι άνθρωποι είμαστε όλοι μας, όλοι όσοι δημιουργούμε τις στιγμές αυτού του αγώνα. Είμαστε αυτοί που θα προσφέρουμε τη </w:t>
      </w:r>
      <w:r w:rsidRPr="00BC3C88">
        <w:t xml:space="preserve">      </w:t>
      </w:r>
      <w:r>
        <w:t xml:space="preserve">βοήθειά μας όταν κάποιος τη χρειαστεί, αυτοί που μπορούμε με ένα απλό χαμόγελο να </w:t>
      </w:r>
      <w:r w:rsidRPr="00BC3C88">
        <w:t xml:space="preserve">       </w:t>
      </w:r>
      <w:r>
        <w:t xml:space="preserve">προσφέρουμε </w:t>
      </w:r>
      <w:r w:rsidRPr="00BC3C88">
        <w:t xml:space="preserve">   </w:t>
      </w:r>
      <w:r>
        <w:t xml:space="preserve">τη μοναδική στιγμή της χαράς και αρμονίας. </w:t>
      </w:r>
    </w:p>
    <w:p w:rsidR="00193128" w:rsidRPr="00AC3855" w:rsidRDefault="00193128" w:rsidP="00BC3C88">
      <w:pPr>
        <w:ind w:left="540"/>
        <w:jc w:val="both"/>
      </w:pPr>
      <w:r>
        <w:t xml:space="preserve">Η Ομάδα των Εθελοντών μας είναι κάτι παραπάνω από μία συνεύρεση ατόμων, είναι μία ομάδα με ένα κοινό σκοπό. </w:t>
      </w:r>
      <w:r w:rsidRPr="00AC3855">
        <w:t>Η πιο όμορφη ιδέα είναι το να μπορείς να προσφέρεις σε ένα κοινό σκοπό. </w:t>
      </w:r>
    </w:p>
    <w:p w:rsidR="00193128" w:rsidRDefault="00193128" w:rsidP="00BC3C88">
      <w:pPr>
        <w:spacing w:after="0"/>
        <w:ind w:left="540"/>
        <w:jc w:val="both"/>
      </w:pPr>
      <w:r w:rsidRPr="00AC3855">
        <w:t>Αυτό είναι το συστατικό των ομάδων που πραγματοποίησαν τα μεγαλύτερα επιτεύγματα!</w:t>
      </w:r>
    </w:p>
    <w:p w:rsidR="00193128" w:rsidRDefault="00193128" w:rsidP="00BC3C88">
      <w:pPr>
        <w:spacing w:after="0"/>
        <w:ind w:left="540"/>
        <w:jc w:val="both"/>
      </w:pPr>
      <w:r>
        <w:t>Αυτό επιχειρούμε κι εμείς.</w:t>
      </w:r>
    </w:p>
    <w:p w:rsidR="00193128" w:rsidRPr="00BC3C88" w:rsidRDefault="00193128" w:rsidP="00BC3C88">
      <w:pPr>
        <w:spacing w:after="0"/>
        <w:ind w:left="540"/>
        <w:jc w:val="both"/>
      </w:pPr>
      <w:r w:rsidRPr="00BC3C88">
        <w:t xml:space="preserve">  </w:t>
      </w:r>
    </w:p>
    <w:p w:rsidR="00193128" w:rsidRPr="00AC3855" w:rsidRDefault="00193128" w:rsidP="00BC3C88">
      <w:pPr>
        <w:spacing w:after="0"/>
        <w:ind w:left="540"/>
        <w:jc w:val="both"/>
      </w:pPr>
      <w:r w:rsidRPr="00BC3C88">
        <w:t xml:space="preserve">   </w:t>
      </w:r>
      <w:r>
        <w:t>Καλώς ήρθατε στην ομάδα των Εθελοντών του Poseidon</w:t>
      </w:r>
      <w:r w:rsidRPr="00AC3855">
        <w:t xml:space="preserve"> </w:t>
      </w:r>
      <w:r>
        <w:t>Challenge</w:t>
      </w:r>
      <w:r w:rsidRPr="00AC3855">
        <w:t>!</w:t>
      </w:r>
    </w:p>
    <w:p w:rsidR="00193128" w:rsidRPr="00AC3855" w:rsidRDefault="00193128" w:rsidP="00BC3C88">
      <w:pPr>
        <w:spacing w:after="0"/>
        <w:ind w:left="540"/>
        <w:jc w:val="both"/>
      </w:pPr>
    </w:p>
    <w:p w:rsidR="00193128" w:rsidRDefault="00193128" w:rsidP="00BC3C88">
      <w:pPr>
        <w:ind w:left="540"/>
      </w:pPr>
    </w:p>
    <w:p w:rsidR="00193128" w:rsidRPr="00BC3C88" w:rsidRDefault="00193128" w:rsidP="00BC3C88">
      <w:pPr>
        <w:ind w:left="1980" w:firstLine="180"/>
        <w:rPr>
          <w:b/>
          <w:bCs/>
          <w:lang w:val="en-GB"/>
        </w:rPr>
      </w:pPr>
      <w:r w:rsidRPr="00BC3C88">
        <w:rPr>
          <w:b/>
          <w:bCs/>
        </w:rPr>
        <w:t>Πακέτο</w:t>
      </w:r>
      <w:r w:rsidRPr="00BC3C88">
        <w:rPr>
          <w:b/>
          <w:bCs/>
          <w:lang w:val="en-GB"/>
        </w:rPr>
        <w:t xml:space="preserve"> </w:t>
      </w:r>
      <w:r w:rsidRPr="00BC3C88">
        <w:rPr>
          <w:b/>
          <w:bCs/>
        </w:rPr>
        <w:t>Εθελοντή</w:t>
      </w:r>
      <w:r w:rsidRPr="00BC3C88">
        <w:rPr>
          <w:b/>
          <w:bCs/>
          <w:lang w:val="en-GB"/>
        </w:rPr>
        <w:t>:</w:t>
      </w:r>
    </w:p>
    <w:p w:rsidR="00193128" w:rsidRPr="00BC3C88" w:rsidRDefault="00193128" w:rsidP="00BC3C88">
      <w:pPr>
        <w:rPr>
          <w:lang w:val="en-GB"/>
        </w:rPr>
      </w:pPr>
      <w:r>
        <w:rPr>
          <w:lang w:val="en-GB"/>
        </w:rPr>
        <w:t xml:space="preserve">       </w:t>
      </w:r>
      <w:r>
        <w:t>Τεχνικό</w:t>
      </w:r>
      <w:r w:rsidRPr="00BC3C88">
        <w:rPr>
          <w:lang w:val="en-GB"/>
        </w:rPr>
        <w:t xml:space="preserve"> </w:t>
      </w:r>
      <w:r>
        <w:t>Μπλουζάκι</w:t>
      </w:r>
      <w:r w:rsidRPr="00BC3C88">
        <w:rPr>
          <w:lang w:val="en-GB"/>
        </w:rPr>
        <w:t xml:space="preserve"> </w:t>
      </w:r>
      <w:r>
        <w:t>της</w:t>
      </w:r>
      <w:r w:rsidRPr="00BC3C88">
        <w:rPr>
          <w:lang w:val="en-GB"/>
        </w:rPr>
        <w:t xml:space="preserve"> Poseidon Challenge (Powered by Puma)</w:t>
      </w:r>
    </w:p>
    <w:p w:rsidR="00193128" w:rsidRPr="00BC3C88" w:rsidRDefault="00193128" w:rsidP="00BC3C88">
      <w:pPr>
        <w:rPr>
          <w:lang w:val="en-US"/>
        </w:rPr>
      </w:pPr>
      <w:r>
        <w:rPr>
          <w:lang w:val="en-US"/>
        </w:rPr>
        <w:t xml:space="preserve">       </w:t>
      </w:r>
      <w:r>
        <w:t>Καπελάκι</w:t>
      </w:r>
      <w:r w:rsidRPr="00BC3C88">
        <w:rPr>
          <w:lang w:val="en-US"/>
        </w:rPr>
        <w:t xml:space="preserve"> </w:t>
      </w:r>
      <w:r>
        <w:t>της</w:t>
      </w:r>
      <w:r w:rsidRPr="00BC3C88">
        <w:rPr>
          <w:lang w:val="en-US"/>
        </w:rPr>
        <w:t xml:space="preserve"> </w:t>
      </w:r>
      <w:r>
        <w:t>Διοργάνωσης</w:t>
      </w:r>
    </w:p>
    <w:p w:rsidR="00193128" w:rsidRDefault="00193128" w:rsidP="00BC3C88">
      <w:r w:rsidRPr="00BC3C88">
        <w:rPr>
          <w:lang w:val="en-US"/>
        </w:rPr>
        <w:t xml:space="preserve">       </w:t>
      </w:r>
      <w:r>
        <w:t>Τσάντα Puma</w:t>
      </w:r>
      <w:r w:rsidRPr="00445641">
        <w:t xml:space="preserve"> </w:t>
      </w:r>
      <w:r>
        <w:t>με το ΚΙΤ αθλητών για το Full</w:t>
      </w:r>
      <w:r w:rsidRPr="00445641">
        <w:t xml:space="preserve"> </w:t>
      </w:r>
      <w:r>
        <w:t>Πακέτο Εγγραφής</w:t>
      </w:r>
    </w:p>
    <w:p w:rsidR="00193128" w:rsidRDefault="00193128" w:rsidP="00BC3C88">
      <w:r w:rsidRPr="00BC3C88">
        <w:t xml:space="preserve">       </w:t>
      </w:r>
      <w:r>
        <w:t>Δίπλωμα Συμμετοχής Εθελοντικής Προσφοράς</w:t>
      </w:r>
    </w:p>
    <w:p w:rsidR="00193128" w:rsidRPr="00BC3C88" w:rsidRDefault="00193128" w:rsidP="00BC3C88">
      <w:pPr>
        <w:ind w:left="540"/>
        <w:rPr>
          <w:lang w:val="en-US"/>
        </w:rPr>
      </w:pPr>
      <w:r>
        <w:rPr>
          <w:lang w:val="en-US"/>
        </w:rPr>
        <w:t xml:space="preserve">    </w:t>
      </w:r>
      <w:r>
        <w:t>Νερά, Φρούτα, Φαγητό</w:t>
      </w:r>
    </w:p>
    <w:p w:rsidR="00193128" w:rsidRPr="00BC3C88" w:rsidRDefault="00193128" w:rsidP="00BC3C88">
      <w:pPr>
        <w:ind w:left="540" w:firstLine="180"/>
      </w:pPr>
      <w:r>
        <w:t>Μετακίνηση από Αθήνα προς Λαύριο και επιστροφή</w:t>
      </w:r>
    </w:p>
    <w:p w:rsidR="00193128" w:rsidRDefault="00193128" w:rsidP="00BC3C88">
      <w:pPr>
        <w:pStyle w:val="NormalWeb"/>
        <w:shd w:val="clear" w:color="auto" w:fill="FFFFFF"/>
        <w:spacing w:before="0" w:beforeAutospacing="0" w:after="0" w:afterAutospacing="0"/>
        <w:ind w:left="540" w:right="-328" w:firstLine="180"/>
        <w:jc w:val="both"/>
        <w:rPr>
          <w:rStyle w:val="Hyperlink"/>
          <w:rFonts w:ascii="Georgia" w:hAnsi="Georgia" w:cs="Georgia"/>
          <w:color w:val="1155CC"/>
        </w:rPr>
      </w:pPr>
      <w:hyperlink r:id="rId7" w:tgtFrame="_blank" w:history="1">
        <w:r w:rsidRPr="00D23BFB">
          <w:rPr>
            <w:rStyle w:val="Hyperlink"/>
            <w:rFonts w:ascii="Georgia" w:hAnsi="Georgia" w:cs="Georgia"/>
            <w:color w:val="1155CC"/>
            <w:lang w:val="en-US"/>
          </w:rPr>
          <w:t>www</w:t>
        </w:r>
        <w:r w:rsidRPr="00BC3C88">
          <w:rPr>
            <w:rStyle w:val="Hyperlink"/>
            <w:rFonts w:ascii="Georgia" w:hAnsi="Georgia" w:cs="Georgia"/>
            <w:color w:val="1155CC"/>
          </w:rPr>
          <w:t>.</w:t>
        </w:r>
        <w:r w:rsidRPr="00D23BFB">
          <w:rPr>
            <w:rStyle w:val="Hyperlink"/>
            <w:rFonts w:ascii="Georgia" w:hAnsi="Georgia" w:cs="Georgia"/>
            <w:color w:val="1155CC"/>
            <w:lang w:val="en-US"/>
          </w:rPr>
          <w:t>poseidonchallenge</w:t>
        </w:r>
        <w:r w:rsidRPr="00BC3C88">
          <w:rPr>
            <w:rStyle w:val="Hyperlink"/>
            <w:rFonts w:ascii="Georgia" w:hAnsi="Georgia" w:cs="Georgia"/>
            <w:color w:val="1155CC"/>
          </w:rPr>
          <w:t>.</w:t>
        </w:r>
        <w:r w:rsidRPr="00D23BFB">
          <w:rPr>
            <w:rStyle w:val="Hyperlink"/>
            <w:rFonts w:ascii="Georgia" w:hAnsi="Georgia" w:cs="Georgia"/>
            <w:color w:val="1155CC"/>
            <w:lang w:val="en-US"/>
          </w:rPr>
          <w:t>org</w:t>
        </w:r>
      </w:hyperlink>
    </w:p>
    <w:sectPr w:rsidR="00193128" w:rsidSect="00BC3C88">
      <w:headerReference w:type="default" r:id="rId8"/>
      <w:footerReference w:type="default" r:id="rId9"/>
      <w:pgSz w:w="11906" w:h="16838"/>
      <w:pgMar w:top="3228" w:right="1466" w:bottom="2410" w:left="1797" w:header="629" w:footer="67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128" w:rsidRDefault="00193128" w:rsidP="00FA59D5">
      <w:pPr>
        <w:spacing w:after="0" w:line="240" w:lineRule="auto"/>
      </w:pPr>
      <w:r>
        <w:separator/>
      </w:r>
    </w:p>
  </w:endnote>
  <w:endnote w:type="continuationSeparator" w:id="0">
    <w:p w:rsidR="00193128" w:rsidRDefault="00193128" w:rsidP="00FA5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28" w:rsidRDefault="00193128" w:rsidP="003D16C6">
    <w:r>
      <w:rPr>
        <w:noProof/>
      </w:rPr>
      <w:pict>
        <v:shapetype id="_x0000_t202" coordsize="21600,21600" o:spt="202" path="m,l,21600r21600,l21600,xe">
          <v:stroke joinstyle="miter"/>
          <v:path gradientshapeok="t" o:connecttype="rect"/>
        </v:shapetype>
        <v:shape id="Text Box 4" o:spid="_x0000_s2060" type="#_x0000_t202" style="position:absolute;margin-left:329.45pt;margin-top:-32.6pt;width:83.55pt;height:15.4pt;z-index:251668992;visibility:visible" fillcolor="window" stroked="f" strokeweight=".5pt">
          <v:textbox>
            <w:txbxContent>
              <w:p w:rsidR="00193128" w:rsidRPr="00960AD5" w:rsidRDefault="00193128" w:rsidP="00960AD5">
                <w:pPr>
                  <w:jc w:val="center"/>
                  <w:rPr>
                    <w:color w:val="FFC000"/>
                    <w:sz w:val="10"/>
                    <w:szCs w:val="10"/>
                  </w:rPr>
                </w:pPr>
                <w:r>
                  <w:rPr>
                    <w:color w:val="FFC000"/>
                    <w:sz w:val="14"/>
                    <w:szCs w:val="14"/>
                  </w:rPr>
                  <w:t>Με την Υποστήριξη</w:t>
                </w:r>
              </w:p>
            </w:txbxContent>
          </v:textbox>
        </v:shape>
      </w:pict>
    </w:r>
    <w:r>
      <w:rPr>
        <w:noProof/>
      </w:rPr>
      <w:pict>
        <v:line id="Straight Connector 7" o:spid="_x0000_s2061" style="position:absolute;flip:x;z-index:251672064;visibility:visible" from="270.15pt,-23.5pt" to="334.15pt,-23.5pt" strokecolor="#ffc000"/>
      </w:pict>
    </w:r>
    <w:r>
      <w:rPr>
        <w:noProof/>
      </w:rPr>
      <w:pict>
        <v:shape id="Text Box 3" o:spid="_x0000_s2062" type="#_x0000_t202" style="position:absolute;margin-left:30.35pt;margin-top:-32.35pt;width:83.55pt;height:15.4pt;z-index:251667968;visibility:visible" stroked="f" strokeweight=".5pt">
          <v:textbox>
            <w:txbxContent>
              <w:p w:rsidR="00193128" w:rsidRPr="00960AD5" w:rsidRDefault="00193128" w:rsidP="00960AD5">
                <w:pPr>
                  <w:jc w:val="center"/>
                  <w:rPr>
                    <w:color w:val="FFC000"/>
                    <w:sz w:val="10"/>
                    <w:szCs w:val="10"/>
                  </w:rPr>
                </w:pPr>
                <w:r w:rsidRPr="00960AD5">
                  <w:rPr>
                    <w:color w:val="FFC000"/>
                    <w:sz w:val="14"/>
                    <w:szCs w:val="14"/>
                  </w:rPr>
                  <w:t>Υπό την Αιγίδα</w:t>
                </w:r>
              </w:p>
            </w:txbxContent>
          </v:textbox>
        </v:shape>
      </w:pict>
    </w:r>
    <w:r>
      <w:rPr>
        <w:noProof/>
      </w:rPr>
      <w:pict>
        <v:line id="Straight Connector 6" o:spid="_x0000_s2063" style="position:absolute;flip:x;z-index:251671040;visibility:visible" from="108.15pt,-23.5pt" to="233.25pt,-23.5pt" strokecolor="#ffc000"/>
      </w:pict>
    </w:r>
    <w:r>
      <w:rPr>
        <w:noProof/>
      </w:rPr>
      <w:pict>
        <v:line id="Straight Connector 8" o:spid="_x0000_s2064" style="position:absolute;flip:x;z-index:251673088;visibility:visible" from="408.15pt,-23.5pt" to="470.15pt,-23.5pt" strokecolor="#ffc000"/>
      </w:pict>
    </w:r>
    <w:r>
      <w:rPr>
        <w:noProof/>
      </w:rPr>
      <w:pict>
        <v:line id="Straight Connector 5" o:spid="_x0000_s2065" style="position:absolute;flip:x;z-index:251670016;visibility:visible" from="-77pt,-23.55pt" to="34.85pt,-23.55pt" strokecolor="#ffc000"/>
      </w:pict>
    </w:r>
    <w:r>
      <w:rPr>
        <w:noProof/>
      </w:rPr>
      <w:pict>
        <v:shape id="Text Box 23" o:spid="_x0000_s2066" type="#_x0000_t202" style="position:absolute;margin-left:-71.95pt;margin-top:-233.15pt;width:1in;height:18pt;z-index:251660800;visibility:visible" filled="f" stroked="f">
          <v:textbox>
            <w:txbxContent>
              <w:p w:rsidR="00193128" w:rsidRPr="00761A42" w:rsidRDefault="00193128" w:rsidP="00D73543">
                <w:pPr>
                  <w:jc w:val="center"/>
                  <w:rPr>
                    <w:b/>
                    <w:bCs/>
                    <w:color w:val="F79646"/>
                    <w:sz w:val="16"/>
                    <w:szCs w:val="16"/>
                  </w:rPr>
                </w:pPr>
                <w:r w:rsidRPr="00761A42">
                  <w:rPr>
                    <w:b/>
                    <w:bCs/>
                    <w:color w:val="F79646"/>
                    <w:sz w:val="16"/>
                    <w:szCs w:val="16"/>
                  </w:rPr>
                  <w:t>Υποστηρικτές</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67" type="#_x0000_t75" style="position:absolute;margin-left:-1in;margin-top:-98.8pt;width:1in;height:26.95pt;z-index:251657728;visibility:visible" wrapcoords="-225 0 -225 21000 21600 21000 21600 0 -225 0">
          <v:imagedata r:id="rId1" o:title=""/>
          <w10:wrap type="through"/>
        </v:shape>
      </w:pict>
    </w:r>
    <w:r>
      <w:rPr>
        <w:noProof/>
      </w:rPr>
      <w:pict>
        <v:shape id="Picture 41" o:spid="_x0000_s2068" type="#_x0000_t75" style="position:absolute;margin-left:-1in;margin-top:-134.2pt;width:1in;height:27pt;z-index:251654656;visibility:visible" wrapcoords="-225 0 -225 21000 21600 21000 21600 0 -225 0">
          <v:imagedata r:id="rId2" o:title=""/>
          <w10:wrap type="through"/>
        </v:shape>
      </w:pict>
    </w:r>
    <w:r>
      <w:rPr>
        <w:noProof/>
      </w:rPr>
      <w:pict>
        <v:shape id="Picture 42" o:spid="_x0000_s2069" type="#_x0000_t75" style="position:absolute;margin-left:-1in;margin-top:-188.2pt;width:1in;height:47.4pt;z-index:251652608;visibility:visible" wrapcoords="-225 0 -225 21257 21600 21257 21600 0 -225 0">
          <v:imagedata r:id="rId3" o:title=""/>
          <w10:wrap type="through"/>
        </v:shape>
      </w:pict>
    </w:r>
    <w:r>
      <w:rPr>
        <w:noProof/>
      </w:rPr>
      <w:pict>
        <v:shape id="Picture 43" o:spid="_x0000_s2070" type="#_x0000_t75" style="position:absolute;margin-left:-1in;margin-top:-215.2pt;width:1in;height:19.75pt;z-index:251659776;visibility:visible" wrapcoords="-225 0 -225 20769 21600 20769 21600 0 -225 0">
          <v:imagedata r:id="rId4" o:title="" croptop="18964f" cropbottom="18750f" cropleft="7358f" cropright="7687f"/>
          <w10:wrap type="through"/>
        </v:shape>
      </w:pict>
    </w:r>
    <w:r>
      <w:rPr>
        <w:noProof/>
      </w:rPr>
      <w:pict>
        <v:shape id="Picture 44" o:spid="_x0000_s2071" type="#_x0000_t75" style="position:absolute;margin-left:45pt;margin-top:-13.3pt;width:54pt;height:58.7pt;z-index:251656704;visibility:visible" wrapcoords="-300 0 -300 21323 21600 21323 21600 0 -300 0">
          <v:imagedata r:id="rId5" o:title=""/>
          <w10:wrap type="through"/>
        </v:shape>
      </w:pict>
    </w:r>
    <w:r>
      <w:rPr>
        <w:noProof/>
      </w:rPr>
      <w:pict>
        <v:shape id="3 - Εικόνα" o:spid="_x0000_s2072" type="#_x0000_t75" alt="Untitled2.jpg" style="position:absolute;margin-left:108pt;margin-top:-4.3pt;width:90pt;height:48.1pt;z-index:251648512;visibility:visible">
          <v:imagedata r:id="rId6" o:title=""/>
          <w10:wrap type="square"/>
        </v:shape>
      </w:pict>
    </w:r>
    <w:r>
      <w:rPr>
        <w:noProof/>
      </w:rPr>
      <w:pict>
        <v:shape id="Picture 6" o:spid="_x0000_s2073" type="#_x0000_t75" style="position:absolute;margin-left:207pt;margin-top:-4.3pt;width:40.9pt;height:48pt;z-index:251649536;visibility:visible" wrapcoords="-393 0 -393 21262 21600 21262 21600 0 -393 0">
          <v:imagedata r:id="rId7" o:title="" croptop="8750f" cropbottom="8531f" cropleft="21278f" cropright="21191f"/>
          <w10:wrap type="through"/>
        </v:shape>
      </w:pict>
    </w:r>
    <w:r>
      <w:rPr>
        <w:noProof/>
      </w:rPr>
      <w:pict>
        <v:shape id="Picture 1" o:spid="_x0000_s2074" type="#_x0000_t75" alt="Lavreotiki.jpg" style="position:absolute;margin-left:261pt;margin-top:-4.3pt;width:47.45pt;height:47.8pt;z-index:-251665920;visibility:visible" wrapcoords="-343 0 -343 21262 21600 21262 21600 0 -343 0">
          <v:imagedata r:id="rId8" o:title=""/>
          <w10:wrap type="tight"/>
        </v:shape>
      </w:pict>
    </w:r>
    <w:r>
      <w:rPr>
        <w:noProof/>
      </w:rPr>
      <w:pict>
        <v:shape id="Picture 48" o:spid="_x0000_s2075" type="#_x0000_t75" style="position:absolute;margin-left:-81pt;margin-top:-13.3pt;width:102pt;height:56.7pt;z-index:251651584;visibility:visible" wrapcoords="-159 0 -159 21316 21600 21316 21600 0 -159 0">
          <v:imagedata r:id="rId9" o:title="" cropleft="3572f" cropright="3296f"/>
          <w10:wrap type="through"/>
        </v:shape>
      </w:pict>
    </w:r>
    <w:r>
      <w:rPr>
        <w:noProof/>
      </w:rPr>
      <w:pict>
        <v:shape id="0 - Εικόνα" o:spid="_x0000_s2076" type="#_x0000_t75" alt="logo.jpg" style="position:absolute;margin-left:315pt;margin-top:-13.3pt;width:51.45pt;height:63pt;z-index:251647488;visibility:visible">
          <v:imagedata r:id="rId10" o:title=""/>
          <w10:wrap type="square"/>
        </v:shape>
      </w:pict>
    </w:r>
    <w:r>
      <w:rPr>
        <w:noProof/>
      </w:rPr>
      <w:pict>
        <v:shape id="4 - Εικόνα" o:spid="_x0000_s2077" type="#_x0000_t75" alt="Untitled3.jpg" style="position:absolute;margin-left:378pt;margin-top:-4.3pt;width:50.75pt;height:48.6pt;z-index:251646464;visibility:visible">
          <v:imagedata r:id="rId11" o:title=""/>
          <w10:wrap type="square"/>
        </v:shape>
      </w:pict>
    </w:r>
    <w:r>
      <w:rPr>
        <w:noProof/>
      </w:rPr>
      <w:pict>
        <v:shape id="11 - Εικόνα" o:spid="_x0000_s2078" type="#_x0000_t75" alt="Poseidon Logo 2.jpg" style="position:absolute;margin-left:441pt;margin-top:-4.3pt;width:47.35pt;height:45.5pt;z-index:251644416;visibility:visible">
          <v:imagedata r:id="rId12" o:title=""/>
          <w10:wrap type="square"/>
        </v:shape>
      </w:pict>
    </w:r>
    <w:r>
      <w:rPr>
        <w:noProof/>
      </w:rPr>
      <w:pict>
        <v:line id="Straight Connector 1" o:spid="_x0000_s2079" style="position:absolute;z-index:251645440;visibility:visible;mso-wrap-distance-left:3.17497mm;mso-wrap-distance-right:3.17497mm" from="497.85pt,732.95pt" to="497.85pt,806.1pt" strokecolor="#e46c0a" strokeweight="2pt">
          <v:shadow on="t" opacity="24903f" origin=",.5" offset="0,.55556mm"/>
        </v:line>
      </w:pict>
    </w:r>
  </w:p>
  <w:p w:rsidR="00193128" w:rsidRPr="00D73847" w:rsidRDefault="00193128" w:rsidP="003D16C6">
    <w:pPr>
      <w:pStyle w:val="Footer"/>
    </w:pPr>
  </w:p>
  <w:p w:rsidR="00193128" w:rsidRPr="003D16C6" w:rsidRDefault="00193128" w:rsidP="003D16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128" w:rsidRDefault="00193128" w:rsidP="00FA59D5">
      <w:pPr>
        <w:spacing w:after="0" w:line="240" w:lineRule="auto"/>
      </w:pPr>
      <w:r>
        <w:separator/>
      </w:r>
    </w:p>
  </w:footnote>
  <w:footnote w:type="continuationSeparator" w:id="0">
    <w:p w:rsidR="00193128" w:rsidRDefault="00193128" w:rsidP="00FA5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128" w:rsidRDefault="00193128" w:rsidP="006C704A">
    <w:pPr>
      <w:pStyle w:val="Header"/>
      <w:rPr>
        <w:noProof/>
        <w:sz w:val="16"/>
        <w:szCs w:val="16"/>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2049" type="#_x0000_t75" style="position:absolute;margin-left:369pt;margin-top:75.95pt;width:93.85pt;height:24.2pt;z-index:251664896;visibility:visible" wrapcoords="-173 0 -173 20925 21600 20925 21600 0 -173 0">
          <v:imagedata r:id="rId1" o:title="" croptop="12915f" cropright="4133f"/>
          <w10:wrap type="through"/>
        </v:shape>
      </w:pict>
    </w:r>
    <w:r>
      <w:rPr>
        <w:noProof/>
      </w:rPr>
      <w:pict>
        <v:shape id="Picture 33" o:spid="_x0000_s2050" type="#_x0000_t75" style="position:absolute;margin-left:369pt;margin-top:48.95pt;width:90pt;height:21.7pt;z-index:251663872;visibility:visible" wrapcoords="-180 0 -180 20855 21600 20855 21600 0 -180 0">
          <v:imagedata r:id="rId2" o:title="" croptop="9096f" cropbottom="17487f" cropleft="2478f" cropright="29253f"/>
          <w10:wrap type="through"/>
        </v:shape>
      </w:pict>
    </w:r>
    <w:r>
      <w:rPr>
        <w:noProof/>
      </w:rPr>
      <w:pict>
        <v:shape id="Picture 32" o:spid="_x0000_s2051" type="#_x0000_t75" style="position:absolute;margin-left:378pt;margin-top:21.95pt;width:1in;height:18pt;z-index:251665920;visibility:visible" wrapcoords="7200 0 225 3600 -225 4500 -225 18000 7650 20700 9450 20700 20700 18900 21375 17100 21600 14400 21375 2700 9900 0 7200 0">
          <v:imagedata r:id="rId3" o:title=""/>
          <w10:wrap type="through"/>
        </v:shape>
      </w:pict>
    </w:r>
    <w:r>
      <w:rPr>
        <w:noProof/>
      </w:rPr>
      <w:pict>
        <v:shape id="Picture 28" o:spid="_x0000_s2052" type="#_x0000_t75" style="position:absolute;margin-left:369pt;margin-top:-14.05pt;width:81pt;height:23.6pt;z-index:251662848;visibility:visible" wrapcoords="-200 0 -200 20903 21600 20903 21600 0 -200 0">
          <v:imagedata r:id="rId4" o:title=""/>
          <w10:wrap type="through"/>
        </v:shape>
      </w:pict>
    </w:r>
  </w:p>
  <w:p w:rsidR="00193128" w:rsidRDefault="00193128" w:rsidP="006C704A">
    <w:pPr>
      <w:pStyle w:val="Header"/>
      <w:rPr>
        <w:noProof/>
        <w:sz w:val="16"/>
        <w:szCs w:val="16"/>
        <w:lang w:val="en-US" w:eastAsia="en-US"/>
      </w:rPr>
    </w:pPr>
    <w:r>
      <w:rPr>
        <w:noProof/>
      </w:rPr>
      <w:pict>
        <v:shape id="Picture 31" o:spid="_x0000_s2053" type="#_x0000_t75" style="position:absolute;margin-left:-9pt;margin-top:-24.5pt;width:141.15pt;height:72.9pt;z-index:251661824;visibility:visible" wrapcoords="7238 1781 5630 3340 5285 4008 5285 5344 1953 16033 574 17814 230 18482 230 20264 21370 20264 21255 18037 15281 16033 18613 12470 19762 11134 17464 8907 12753 8462 11949 5344 12064 3118 11374 2227 8962 1781 7238 1781">
          <v:imagedata r:id="rId5" o:title="" croptop="15577f" cropbottom="17779f" cropleft="1414f" cropright="1807f"/>
          <w10:wrap type="through"/>
        </v:shape>
      </w:pict>
    </w:r>
  </w:p>
  <w:p w:rsidR="00193128" w:rsidRDefault="00193128" w:rsidP="006C704A">
    <w:pPr>
      <w:pStyle w:val="Header"/>
      <w:rPr>
        <w:noProof/>
        <w:sz w:val="16"/>
        <w:szCs w:val="16"/>
        <w:lang w:val="en-US" w:eastAsia="en-US"/>
      </w:rPr>
    </w:pPr>
  </w:p>
  <w:p w:rsidR="00193128" w:rsidRDefault="00193128" w:rsidP="006C704A">
    <w:pPr>
      <w:pStyle w:val="Header"/>
      <w:rPr>
        <w:sz w:val="16"/>
        <w:szCs w:val="16"/>
        <w:lang w:val="en-US"/>
      </w:rPr>
    </w:pPr>
  </w:p>
  <w:p w:rsidR="00193128" w:rsidRDefault="00193128" w:rsidP="006C704A">
    <w:pPr>
      <w:pStyle w:val="Header"/>
      <w:rPr>
        <w:sz w:val="16"/>
        <w:szCs w:val="16"/>
        <w:lang w:val="en-US"/>
      </w:rPr>
    </w:pPr>
  </w:p>
  <w:p w:rsidR="00193128" w:rsidRPr="00F07F44" w:rsidRDefault="00193128" w:rsidP="006C704A">
    <w:pPr>
      <w:pStyle w:val="Header"/>
      <w:rPr>
        <w:sz w:val="16"/>
        <w:szCs w:val="16"/>
        <w:lang w:val="en-US"/>
      </w:rPr>
    </w:pPr>
  </w:p>
  <w:p w:rsidR="00193128" w:rsidRPr="00F07F44" w:rsidRDefault="00193128" w:rsidP="006C704A">
    <w:pPr>
      <w:shd w:val="clear" w:color="auto" w:fill="FFFFFF"/>
      <w:spacing w:after="0" w:line="240" w:lineRule="auto"/>
      <w:rPr>
        <w:rFonts w:ascii="Arial" w:hAnsi="Arial" w:cs="Arial"/>
        <w:color w:val="222222"/>
        <w:sz w:val="14"/>
        <w:szCs w:val="14"/>
        <w:lang w:val="en-US" w:eastAsia="en-US"/>
      </w:rPr>
    </w:pPr>
    <w:r w:rsidRPr="00F07F44">
      <w:rPr>
        <w:rFonts w:ascii="Arial" w:hAnsi="Arial" w:cs="Arial"/>
        <w:color w:val="FF9900"/>
        <w:sz w:val="14"/>
        <w:szCs w:val="14"/>
        <w:lang w:val="en-US" w:eastAsia="en-US"/>
      </w:rPr>
      <w:t>e </w:t>
    </w:r>
    <w:r w:rsidRPr="00F07F44">
      <w:rPr>
        <w:rFonts w:ascii="Arial" w:hAnsi="Arial" w:cs="Arial"/>
        <w:color w:val="0B5394"/>
        <w:sz w:val="14"/>
        <w:szCs w:val="14"/>
        <w:lang w:val="en-US" w:eastAsia="en-US"/>
      </w:rPr>
      <w:t>:</w:t>
    </w:r>
    <w:hyperlink r:id="rId6" w:tgtFrame="_blank" w:history="1">
      <w:r w:rsidRPr="00F07F44">
        <w:rPr>
          <w:rFonts w:ascii="Arial" w:hAnsi="Arial" w:cs="Arial"/>
          <w:color w:val="1155CC"/>
          <w:sz w:val="14"/>
          <w:szCs w:val="14"/>
          <w:lang w:val="en-US" w:eastAsia="en-US"/>
        </w:rPr>
        <w:t>info@poseidonchallenge.org</w:t>
      </w:r>
    </w:hyperlink>
  </w:p>
  <w:p w:rsidR="00193128" w:rsidRPr="00F07F44" w:rsidRDefault="00193128" w:rsidP="006C704A">
    <w:pPr>
      <w:shd w:val="clear" w:color="auto" w:fill="FFFFFF"/>
      <w:spacing w:after="0" w:line="240" w:lineRule="auto"/>
      <w:rPr>
        <w:rFonts w:ascii="Arial" w:hAnsi="Arial" w:cs="Arial"/>
        <w:color w:val="222222"/>
        <w:sz w:val="14"/>
        <w:szCs w:val="14"/>
        <w:lang w:val="en-US" w:eastAsia="en-US"/>
      </w:rPr>
    </w:pPr>
    <w:r w:rsidRPr="00F07F44">
      <w:rPr>
        <w:rFonts w:ascii="Arial" w:hAnsi="Arial" w:cs="Arial"/>
        <w:color w:val="FF9900"/>
        <w:sz w:val="14"/>
        <w:szCs w:val="14"/>
        <w:lang w:val="en-US" w:eastAsia="en-US"/>
      </w:rPr>
      <w:t>f </w:t>
    </w:r>
    <w:r w:rsidRPr="00F07F44">
      <w:rPr>
        <w:rFonts w:ascii="Arial" w:hAnsi="Arial" w:cs="Arial"/>
        <w:color w:val="0B5394"/>
        <w:sz w:val="14"/>
        <w:szCs w:val="14"/>
        <w:lang w:val="en-US" w:eastAsia="en-US"/>
      </w:rPr>
      <w:t> :</w:t>
    </w:r>
    <w:hyperlink r:id="rId7" w:tgtFrame="_blank" w:history="1">
      <w:r w:rsidRPr="00F07F44">
        <w:rPr>
          <w:rFonts w:ascii="Arial" w:hAnsi="Arial" w:cs="Arial"/>
          <w:color w:val="1155CC"/>
          <w:sz w:val="14"/>
          <w:szCs w:val="14"/>
          <w:lang w:val="en-US" w:eastAsia="en-US"/>
        </w:rPr>
        <w:t>facebook.com/PoseidonChallenge</w:t>
      </w:r>
    </w:hyperlink>
  </w:p>
  <w:p w:rsidR="00193128" w:rsidRPr="00F07F44" w:rsidRDefault="00193128" w:rsidP="006C704A">
    <w:pPr>
      <w:shd w:val="clear" w:color="auto" w:fill="FFFFFF"/>
      <w:spacing w:after="0" w:line="240" w:lineRule="auto"/>
      <w:rPr>
        <w:rFonts w:ascii="Arial" w:hAnsi="Arial" w:cs="Arial"/>
        <w:color w:val="222222"/>
        <w:sz w:val="14"/>
        <w:szCs w:val="14"/>
        <w:lang w:val="en-US" w:eastAsia="en-US"/>
      </w:rPr>
    </w:pPr>
    <w:r w:rsidRPr="00F07F44">
      <w:rPr>
        <w:rFonts w:ascii="Arial" w:hAnsi="Arial" w:cs="Arial"/>
        <w:color w:val="FF9900"/>
        <w:sz w:val="14"/>
        <w:szCs w:val="14"/>
        <w:lang w:val="en-US" w:eastAsia="en-US"/>
      </w:rPr>
      <w:t>w</w:t>
    </w:r>
    <w:r w:rsidRPr="00F07F44">
      <w:rPr>
        <w:rFonts w:ascii="Arial" w:hAnsi="Arial" w:cs="Arial"/>
        <w:color w:val="0B5394"/>
        <w:sz w:val="14"/>
        <w:szCs w:val="14"/>
        <w:lang w:val="en-US" w:eastAsia="en-US"/>
      </w:rPr>
      <w:t>:</w:t>
    </w:r>
    <w:hyperlink r:id="rId8" w:tgtFrame="_blank" w:history="1">
      <w:r w:rsidRPr="00F07F44">
        <w:rPr>
          <w:rFonts w:ascii="Arial" w:hAnsi="Arial" w:cs="Arial"/>
          <w:color w:val="1155CC"/>
          <w:sz w:val="14"/>
          <w:szCs w:val="14"/>
          <w:lang w:val="en-US" w:eastAsia="en-US"/>
        </w:rPr>
        <w:t>poseidonchallenge.org</w:t>
      </w:r>
    </w:hyperlink>
  </w:p>
  <w:p w:rsidR="00193128" w:rsidRDefault="00193128">
    <w:pPr>
      <w:pStyle w:val="Header"/>
      <w:rPr>
        <w:lang w:val="en-US"/>
      </w:rPr>
    </w:pPr>
    <w:r>
      <w:rPr>
        <w:noProof/>
      </w:rPr>
      <w:pict>
        <v:shapetype id="_x0000_t202" coordsize="21600,21600" o:spt="202" path="m,l,21600r21600,l21600,xe">
          <v:stroke joinstyle="miter"/>
          <v:path gradientshapeok="t" o:connecttype="rect"/>
        </v:shapetype>
        <v:shape id="Text Box 1" o:spid="_x0000_s2054" type="#_x0000_t202" style="position:absolute;margin-left:-71.95pt;margin-top:45.75pt;width:1in;height:28.45pt;z-index:251666944;visibility:visible" stroked="f">
          <v:textbox>
            <w:txbxContent>
              <w:p w:rsidR="00193128" w:rsidRPr="002D756D" w:rsidRDefault="00193128" w:rsidP="006C704A">
                <w:pPr>
                  <w:spacing w:after="0"/>
                  <w:jc w:val="center"/>
                  <w:rPr>
                    <w:b/>
                    <w:bCs/>
                    <w:color w:val="17365D"/>
                    <w:sz w:val="14"/>
                    <w:szCs w:val="14"/>
                    <w:lang w:val="en-US"/>
                  </w:rPr>
                </w:pPr>
                <w:r w:rsidRPr="002D756D">
                  <w:rPr>
                    <w:b/>
                    <w:bCs/>
                    <w:color w:val="17365D"/>
                    <w:sz w:val="14"/>
                    <w:szCs w:val="14"/>
                    <w:lang w:val="en-US"/>
                  </w:rPr>
                  <w:t>P</w:t>
                </w:r>
                <w:r w:rsidRPr="002D756D">
                  <w:rPr>
                    <w:b/>
                    <w:bCs/>
                    <w:color w:val="17365D"/>
                    <w:sz w:val="10"/>
                    <w:szCs w:val="10"/>
                    <w:lang w:val="en-US"/>
                  </w:rPr>
                  <w:t>OSEIDON</w:t>
                </w:r>
                <w:r w:rsidRPr="002D756D">
                  <w:rPr>
                    <w:b/>
                    <w:bCs/>
                    <w:color w:val="17365D"/>
                    <w:sz w:val="14"/>
                    <w:szCs w:val="14"/>
                    <w:lang w:val="en-US"/>
                  </w:rPr>
                  <w:t xml:space="preserve"> C</w:t>
                </w:r>
                <w:r w:rsidRPr="002D756D">
                  <w:rPr>
                    <w:b/>
                    <w:bCs/>
                    <w:color w:val="17365D"/>
                    <w:sz w:val="10"/>
                    <w:szCs w:val="10"/>
                    <w:lang w:val="en-US"/>
                  </w:rPr>
                  <w:t>HALLENGE</w:t>
                </w:r>
              </w:p>
              <w:p w:rsidR="00193128" w:rsidRPr="002D756D" w:rsidRDefault="00193128" w:rsidP="006C704A">
                <w:pPr>
                  <w:spacing w:after="0"/>
                  <w:jc w:val="center"/>
                  <w:rPr>
                    <w:color w:val="0070C0"/>
                    <w:sz w:val="10"/>
                    <w:szCs w:val="10"/>
                  </w:rPr>
                </w:pPr>
                <w:r w:rsidRPr="002D756D">
                  <w:rPr>
                    <w:color w:val="0070C0"/>
                    <w:sz w:val="10"/>
                    <w:szCs w:val="10"/>
                    <w:lang w:val="en-US"/>
                  </w:rPr>
                  <w:t xml:space="preserve">2 </w:t>
                </w:r>
                <w:r>
                  <w:rPr>
                    <w:color w:val="0070C0"/>
                    <w:sz w:val="10"/>
                    <w:szCs w:val="10"/>
                  </w:rPr>
                  <w:t>Οκτωβρίου</w:t>
                </w:r>
                <w:r w:rsidRPr="002D756D">
                  <w:rPr>
                    <w:color w:val="0070C0"/>
                    <w:sz w:val="10"/>
                    <w:szCs w:val="10"/>
                  </w:rPr>
                  <w:t xml:space="preserve"> 2016</w:t>
                </w:r>
              </w:p>
            </w:txbxContent>
          </v:textbox>
        </v:shape>
      </w:pict>
    </w:r>
    <w:r>
      <w:rPr>
        <w:noProof/>
      </w:rPr>
      <w:pict>
        <v:shape id="Picture 35" o:spid="_x0000_s2055" type="#_x0000_t75" style="position:absolute;margin-left:-1in;margin-top:306.75pt;width:1in;height:51.1pt;z-index:251658752;visibility:visible" wrapcoords="-225 0 -225 21282 21600 21282 21600 0 -225 0">
          <v:imagedata r:id="rId9" o:title="" croptop="4367f" cropbottom="5930f" cropleft="5168f" cropright="4568f"/>
          <w10:wrap type="through"/>
        </v:shape>
      </w:pict>
    </w:r>
    <w:r>
      <w:rPr>
        <w:noProof/>
      </w:rPr>
      <w:pict>
        <v:shape id="Picture 5" o:spid="_x0000_s2056" type="#_x0000_t75" alt="Grecotel logo 2.png" style="position:absolute;margin-left:-1in;margin-top:171.75pt;width:1in;height:54.55pt;z-index:251643392;visibility:visible" wrapcoords="10350 592 4500 4734 2025 9173 225 13315 675 13611 10800 14795 675 15386 675 18345 10800 19529 7650 19825 5850 20416 5850 20712 20250 20712 20700 20121 18450 19825 10800 19529 21150 18049 21150 15386 18450 14795 20700 13611 19575 9764 18900 8285 17100 5030 15075 3255 11250 592 10350 592">
          <v:imagedata r:id="rId10" o:title="" cropleft="11397f" cropright="12110f"/>
          <w10:wrap type="through"/>
        </v:shape>
      </w:pict>
    </w:r>
    <w:r>
      <w:rPr>
        <w:noProof/>
      </w:rPr>
      <w:pict>
        <v:shape id="Picture 37" o:spid="_x0000_s2057" type="#_x0000_t75" style="position:absolute;margin-left:-1in;margin-top:243.75pt;width:70.8pt;height:56.9pt;z-index:251655680;visibility:visible" wrapcoords="-230 0 -230 21316 21600 21316 21600 0 -230 0">
          <v:imagedata r:id="rId11" o:title="" croptop="3666f" cropbottom="4911f" cropleft="4517f" cropright="5217f"/>
          <w10:wrap type="through"/>
        </v:shape>
      </w:pict>
    </w:r>
    <w:r>
      <w:rPr>
        <w:noProof/>
      </w:rPr>
      <w:pict>
        <v:shape id="Picture 38" o:spid="_x0000_s2058" type="#_x0000_t75" style="position:absolute;margin-left:-1in;margin-top:81.75pt;width:1in;height:50.8pt;z-index:251653632;visibility:visible" wrapcoords="-225 0 -225 21282 21600 21282 21600 0 -225 0">
          <v:imagedata r:id="rId12" o:title=""/>
          <w10:wrap type="through"/>
        </v:shape>
      </w:pict>
    </w:r>
    <w:r>
      <w:rPr>
        <w:noProof/>
      </w:rPr>
      <w:pict>
        <v:shape id="Picture 4" o:spid="_x0000_s2059" type="#_x0000_t75" alt="Grecotel logo 1.png" style="position:absolute;margin-left:-1in;margin-top:144.75pt;width:72.6pt;height:27pt;z-index:251642368;visibility:visible" wrapcoords="1336 4200 891 6000 891 16800 20709 16800 20709 16200 19596 13800 20487 13200 20709 9600 19596 4200 1336 4200">
          <v:imagedata r:id="rId13" o:title="" croptop="12963f" cropbottom="14404f" cropleft="12834f" cropright="13380f"/>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6BD3"/>
    <w:multiLevelType w:val="multilevel"/>
    <w:tmpl w:val="B764E6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50B07E9"/>
    <w:multiLevelType w:val="hybridMultilevel"/>
    <w:tmpl w:val="3BBC2D4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
    <w:nsid w:val="2347010F"/>
    <w:multiLevelType w:val="hybridMultilevel"/>
    <w:tmpl w:val="2CCC1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2C61725"/>
    <w:multiLevelType w:val="hybridMultilevel"/>
    <w:tmpl w:val="4A4E21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35D20546"/>
    <w:multiLevelType w:val="hybridMultilevel"/>
    <w:tmpl w:val="4EDCC91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7556997"/>
    <w:multiLevelType w:val="hybridMultilevel"/>
    <w:tmpl w:val="14A2D4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41B21BD2"/>
    <w:multiLevelType w:val="hybridMultilevel"/>
    <w:tmpl w:val="F434F5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47D44DD0"/>
    <w:multiLevelType w:val="multilevel"/>
    <w:tmpl w:val="CC243F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5AC45E93"/>
    <w:multiLevelType w:val="hybridMultilevel"/>
    <w:tmpl w:val="36B08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C1403BD"/>
    <w:multiLevelType w:val="hybridMultilevel"/>
    <w:tmpl w:val="C0E49D84"/>
    <w:lvl w:ilvl="0" w:tplc="05B0A754">
      <w:start w:val="1"/>
      <w:numFmt w:val="decimal"/>
      <w:lvlText w:val="%1."/>
      <w:lvlJc w:val="left"/>
      <w:pPr>
        <w:tabs>
          <w:tab w:val="num" w:pos="750"/>
        </w:tabs>
        <w:ind w:left="750" w:hanging="39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0">
    <w:nsid w:val="7B1E7CB3"/>
    <w:multiLevelType w:val="hybridMultilevel"/>
    <w:tmpl w:val="AE766AE6"/>
    <w:lvl w:ilvl="0" w:tplc="04090001">
      <w:start w:val="1"/>
      <w:numFmt w:val="bullet"/>
      <w:lvlText w:val=""/>
      <w:lvlJc w:val="left"/>
      <w:pPr>
        <w:ind w:left="1080" w:hanging="360"/>
      </w:pPr>
      <w:rPr>
        <w:rFonts w:ascii="Symbol" w:hAnsi="Symbol" w:cs="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7DD077B5"/>
    <w:multiLevelType w:val="hybridMultilevel"/>
    <w:tmpl w:val="558C527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5"/>
  </w:num>
  <w:num w:numId="2">
    <w:abstractNumId w:val="3"/>
  </w:num>
  <w:num w:numId="3">
    <w:abstractNumId w:val="9"/>
  </w:num>
  <w:num w:numId="4">
    <w:abstractNumId w:val="8"/>
  </w:num>
  <w:num w:numId="5">
    <w:abstractNumId w:val="2"/>
  </w:num>
  <w:num w:numId="6">
    <w:abstractNumId w:val="7"/>
  </w:num>
  <w:num w:numId="7">
    <w:abstractNumId w:val="0"/>
  </w:num>
  <w:num w:numId="8">
    <w:abstractNumId w:val="4"/>
  </w:num>
  <w:num w:numId="9">
    <w:abstractNumId w:val="1"/>
  </w:num>
  <w:num w:numId="10">
    <w:abstractNumId w:val="11"/>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hdrShapeDefaults>
    <o:shapedefaults v:ext="edit" spidmax="208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29DB"/>
    <w:rsid w:val="00003952"/>
    <w:rsid w:val="00010A31"/>
    <w:rsid w:val="0002694E"/>
    <w:rsid w:val="00042B5E"/>
    <w:rsid w:val="00061027"/>
    <w:rsid w:val="00065875"/>
    <w:rsid w:val="00080382"/>
    <w:rsid w:val="000807DA"/>
    <w:rsid w:val="00091CFC"/>
    <w:rsid w:val="00097582"/>
    <w:rsid w:val="000A0955"/>
    <w:rsid w:val="000A266B"/>
    <w:rsid w:val="000B0FB0"/>
    <w:rsid w:val="000C0FB3"/>
    <w:rsid w:val="000D071F"/>
    <w:rsid w:val="000F0660"/>
    <w:rsid w:val="000F69DC"/>
    <w:rsid w:val="001054F9"/>
    <w:rsid w:val="00107075"/>
    <w:rsid w:val="001125CC"/>
    <w:rsid w:val="00114550"/>
    <w:rsid w:val="00126F15"/>
    <w:rsid w:val="001277E6"/>
    <w:rsid w:val="0013188E"/>
    <w:rsid w:val="00132FB6"/>
    <w:rsid w:val="001332C8"/>
    <w:rsid w:val="001706BB"/>
    <w:rsid w:val="001806D7"/>
    <w:rsid w:val="001819C6"/>
    <w:rsid w:val="0018294C"/>
    <w:rsid w:val="00193128"/>
    <w:rsid w:val="001C58B9"/>
    <w:rsid w:val="001C6C67"/>
    <w:rsid w:val="001F508C"/>
    <w:rsid w:val="001F5C37"/>
    <w:rsid w:val="00217E08"/>
    <w:rsid w:val="002242EB"/>
    <w:rsid w:val="0022686B"/>
    <w:rsid w:val="00226BF4"/>
    <w:rsid w:val="00246212"/>
    <w:rsid w:val="00255476"/>
    <w:rsid w:val="00256D0B"/>
    <w:rsid w:val="00265F1B"/>
    <w:rsid w:val="002775A7"/>
    <w:rsid w:val="00285CD2"/>
    <w:rsid w:val="00292DA0"/>
    <w:rsid w:val="002A31F5"/>
    <w:rsid w:val="002A6C58"/>
    <w:rsid w:val="002A794C"/>
    <w:rsid w:val="002B323A"/>
    <w:rsid w:val="002C714A"/>
    <w:rsid w:val="002D1681"/>
    <w:rsid w:val="002D756D"/>
    <w:rsid w:val="002F2151"/>
    <w:rsid w:val="00310E34"/>
    <w:rsid w:val="00314D72"/>
    <w:rsid w:val="003504DA"/>
    <w:rsid w:val="00351401"/>
    <w:rsid w:val="00364827"/>
    <w:rsid w:val="0037765C"/>
    <w:rsid w:val="00381672"/>
    <w:rsid w:val="003902F4"/>
    <w:rsid w:val="003C5B31"/>
    <w:rsid w:val="003D16C6"/>
    <w:rsid w:val="003E593F"/>
    <w:rsid w:val="003E74BD"/>
    <w:rsid w:val="003F24DC"/>
    <w:rsid w:val="003F5B02"/>
    <w:rsid w:val="003F7715"/>
    <w:rsid w:val="00412BEB"/>
    <w:rsid w:val="004314C6"/>
    <w:rsid w:val="00431CC9"/>
    <w:rsid w:val="00445641"/>
    <w:rsid w:val="00450E86"/>
    <w:rsid w:val="00452BC2"/>
    <w:rsid w:val="00457F82"/>
    <w:rsid w:val="00462E93"/>
    <w:rsid w:val="00473082"/>
    <w:rsid w:val="00477A2B"/>
    <w:rsid w:val="00477D9A"/>
    <w:rsid w:val="00484B90"/>
    <w:rsid w:val="004900D1"/>
    <w:rsid w:val="0049658D"/>
    <w:rsid w:val="004A147A"/>
    <w:rsid w:val="004C1478"/>
    <w:rsid w:val="004C59BE"/>
    <w:rsid w:val="004C606C"/>
    <w:rsid w:val="004D1197"/>
    <w:rsid w:val="004D7C32"/>
    <w:rsid w:val="004E0624"/>
    <w:rsid w:val="004F5032"/>
    <w:rsid w:val="005041A4"/>
    <w:rsid w:val="005330C9"/>
    <w:rsid w:val="005533C1"/>
    <w:rsid w:val="0055626F"/>
    <w:rsid w:val="0056065B"/>
    <w:rsid w:val="0056116A"/>
    <w:rsid w:val="00566425"/>
    <w:rsid w:val="005700B0"/>
    <w:rsid w:val="00575DF7"/>
    <w:rsid w:val="00593BC3"/>
    <w:rsid w:val="005A331F"/>
    <w:rsid w:val="005A7E8C"/>
    <w:rsid w:val="005C29DB"/>
    <w:rsid w:val="005C557B"/>
    <w:rsid w:val="00607AB1"/>
    <w:rsid w:val="0061355F"/>
    <w:rsid w:val="00630965"/>
    <w:rsid w:val="006430A3"/>
    <w:rsid w:val="00662358"/>
    <w:rsid w:val="006672F1"/>
    <w:rsid w:val="00673B65"/>
    <w:rsid w:val="0067737A"/>
    <w:rsid w:val="00683839"/>
    <w:rsid w:val="00690A1B"/>
    <w:rsid w:val="006A162B"/>
    <w:rsid w:val="006C3AA0"/>
    <w:rsid w:val="006C704A"/>
    <w:rsid w:val="006E45B9"/>
    <w:rsid w:val="006E4EAF"/>
    <w:rsid w:val="006F5EC7"/>
    <w:rsid w:val="007109E5"/>
    <w:rsid w:val="0072172F"/>
    <w:rsid w:val="00734CD7"/>
    <w:rsid w:val="00745CDA"/>
    <w:rsid w:val="00761A42"/>
    <w:rsid w:val="00763EC2"/>
    <w:rsid w:val="007777E6"/>
    <w:rsid w:val="00782989"/>
    <w:rsid w:val="007831A7"/>
    <w:rsid w:val="00786AAF"/>
    <w:rsid w:val="00791B5D"/>
    <w:rsid w:val="00794625"/>
    <w:rsid w:val="00795D6D"/>
    <w:rsid w:val="007B0A9E"/>
    <w:rsid w:val="007B1594"/>
    <w:rsid w:val="007C2C2C"/>
    <w:rsid w:val="007C4F25"/>
    <w:rsid w:val="007D3338"/>
    <w:rsid w:val="007E4558"/>
    <w:rsid w:val="007E5329"/>
    <w:rsid w:val="00800128"/>
    <w:rsid w:val="00817E1B"/>
    <w:rsid w:val="00823E60"/>
    <w:rsid w:val="008369AF"/>
    <w:rsid w:val="00842655"/>
    <w:rsid w:val="00843628"/>
    <w:rsid w:val="00846557"/>
    <w:rsid w:val="00862FF4"/>
    <w:rsid w:val="00863696"/>
    <w:rsid w:val="00891A67"/>
    <w:rsid w:val="008C5025"/>
    <w:rsid w:val="008D60F1"/>
    <w:rsid w:val="008E6FB0"/>
    <w:rsid w:val="0090793E"/>
    <w:rsid w:val="00913062"/>
    <w:rsid w:val="009263C5"/>
    <w:rsid w:val="00944E86"/>
    <w:rsid w:val="00951CBC"/>
    <w:rsid w:val="009527B3"/>
    <w:rsid w:val="00960AD5"/>
    <w:rsid w:val="0096120E"/>
    <w:rsid w:val="009753C1"/>
    <w:rsid w:val="00986188"/>
    <w:rsid w:val="009A1EC0"/>
    <w:rsid w:val="009A30B0"/>
    <w:rsid w:val="009C4EED"/>
    <w:rsid w:val="009E5AFF"/>
    <w:rsid w:val="009F1984"/>
    <w:rsid w:val="00A00369"/>
    <w:rsid w:val="00A2255A"/>
    <w:rsid w:val="00A23B64"/>
    <w:rsid w:val="00A40891"/>
    <w:rsid w:val="00A4128F"/>
    <w:rsid w:val="00A565EA"/>
    <w:rsid w:val="00A56A16"/>
    <w:rsid w:val="00A57160"/>
    <w:rsid w:val="00A66BE9"/>
    <w:rsid w:val="00AA1273"/>
    <w:rsid w:val="00AC3855"/>
    <w:rsid w:val="00AC4E04"/>
    <w:rsid w:val="00AC5724"/>
    <w:rsid w:val="00AD0C33"/>
    <w:rsid w:val="00AD59E2"/>
    <w:rsid w:val="00AF0A80"/>
    <w:rsid w:val="00B230CA"/>
    <w:rsid w:val="00B30D72"/>
    <w:rsid w:val="00B447C1"/>
    <w:rsid w:val="00B94252"/>
    <w:rsid w:val="00B97E6D"/>
    <w:rsid w:val="00BA55E9"/>
    <w:rsid w:val="00BB20B8"/>
    <w:rsid w:val="00BC3B56"/>
    <w:rsid w:val="00BC3C88"/>
    <w:rsid w:val="00BE33BA"/>
    <w:rsid w:val="00BF32FE"/>
    <w:rsid w:val="00C02CE4"/>
    <w:rsid w:val="00C126B7"/>
    <w:rsid w:val="00C20A98"/>
    <w:rsid w:val="00C37443"/>
    <w:rsid w:val="00C436BC"/>
    <w:rsid w:val="00C46FF8"/>
    <w:rsid w:val="00C53BDB"/>
    <w:rsid w:val="00C657D7"/>
    <w:rsid w:val="00C77069"/>
    <w:rsid w:val="00CB2CE7"/>
    <w:rsid w:val="00CC499F"/>
    <w:rsid w:val="00CD5DBA"/>
    <w:rsid w:val="00CE7210"/>
    <w:rsid w:val="00CF7511"/>
    <w:rsid w:val="00D23BFB"/>
    <w:rsid w:val="00D42909"/>
    <w:rsid w:val="00D4357D"/>
    <w:rsid w:val="00D6020F"/>
    <w:rsid w:val="00D70D5D"/>
    <w:rsid w:val="00D73543"/>
    <w:rsid w:val="00D73847"/>
    <w:rsid w:val="00D91C8A"/>
    <w:rsid w:val="00DA4323"/>
    <w:rsid w:val="00DB1C0D"/>
    <w:rsid w:val="00DB34AD"/>
    <w:rsid w:val="00DB647E"/>
    <w:rsid w:val="00DC289B"/>
    <w:rsid w:val="00DC3879"/>
    <w:rsid w:val="00DC4072"/>
    <w:rsid w:val="00DD64C4"/>
    <w:rsid w:val="00DD7F87"/>
    <w:rsid w:val="00DE0EE3"/>
    <w:rsid w:val="00DE5BD4"/>
    <w:rsid w:val="00DE7642"/>
    <w:rsid w:val="00DF4B43"/>
    <w:rsid w:val="00DF63C8"/>
    <w:rsid w:val="00DF6742"/>
    <w:rsid w:val="00E26CF2"/>
    <w:rsid w:val="00E50C48"/>
    <w:rsid w:val="00E56587"/>
    <w:rsid w:val="00E61A9C"/>
    <w:rsid w:val="00E70060"/>
    <w:rsid w:val="00E84EB5"/>
    <w:rsid w:val="00E928F1"/>
    <w:rsid w:val="00E95514"/>
    <w:rsid w:val="00E96068"/>
    <w:rsid w:val="00EB236C"/>
    <w:rsid w:val="00EC27FC"/>
    <w:rsid w:val="00EF7C6C"/>
    <w:rsid w:val="00F00237"/>
    <w:rsid w:val="00F057AA"/>
    <w:rsid w:val="00F07CCB"/>
    <w:rsid w:val="00F07F44"/>
    <w:rsid w:val="00F2011C"/>
    <w:rsid w:val="00F20FD1"/>
    <w:rsid w:val="00F21983"/>
    <w:rsid w:val="00F24F02"/>
    <w:rsid w:val="00F32B88"/>
    <w:rsid w:val="00F54111"/>
    <w:rsid w:val="00F60192"/>
    <w:rsid w:val="00F631FD"/>
    <w:rsid w:val="00F66E30"/>
    <w:rsid w:val="00F7100A"/>
    <w:rsid w:val="00F7183C"/>
    <w:rsid w:val="00F7207F"/>
    <w:rsid w:val="00F94615"/>
    <w:rsid w:val="00FA59D5"/>
    <w:rsid w:val="00FB5E1B"/>
    <w:rsid w:val="00FC7866"/>
    <w:rsid w:val="00FF388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EC7"/>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59D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A59D5"/>
  </w:style>
  <w:style w:type="paragraph" w:styleId="Footer">
    <w:name w:val="footer"/>
    <w:basedOn w:val="Normal"/>
    <w:link w:val="FooterChar"/>
    <w:uiPriority w:val="99"/>
    <w:rsid w:val="00FA59D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A59D5"/>
  </w:style>
  <w:style w:type="paragraph" w:styleId="BalloonText">
    <w:name w:val="Balloon Text"/>
    <w:basedOn w:val="Normal"/>
    <w:link w:val="BalloonTextChar"/>
    <w:uiPriority w:val="99"/>
    <w:semiHidden/>
    <w:rsid w:val="00FA5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59D5"/>
    <w:rPr>
      <w:rFonts w:ascii="Tahoma" w:hAnsi="Tahoma" w:cs="Tahoma"/>
      <w:sz w:val="16"/>
      <w:szCs w:val="16"/>
    </w:rPr>
  </w:style>
  <w:style w:type="character" w:styleId="Hyperlink">
    <w:name w:val="Hyperlink"/>
    <w:basedOn w:val="DefaultParagraphFont"/>
    <w:uiPriority w:val="99"/>
    <w:rsid w:val="002242EB"/>
    <w:rPr>
      <w:color w:val="0000FF"/>
      <w:u w:val="single"/>
    </w:rPr>
  </w:style>
  <w:style w:type="paragraph" w:styleId="ListParagraph">
    <w:name w:val="List Paragraph"/>
    <w:basedOn w:val="Normal"/>
    <w:uiPriority w:val="99"/>
    <w:qFormat/>
    <w:rsid w:val="00217E08"/>
    <w:pPr>
      <w:ind w:left="720"/>
    </w:pPr>
  </w:style>
  <w:style w:type="character" w:customStyle="1" w:styleId="apple-converted-space">
    <w:name w:val="apple-converted-space"/>
    <w:basedOn w:val="DefaultParagraphFont"/>
    <w:uiPriority w:val="99"/>
    <w:rsid w:val="007E5329"/>
  </w:style>
  <w:style w:type="paragraph" w:customStyle="1" w:styleId="1">
    <w:name w:val="Βασικό1"/>
    <w:uiPriority w:val="99"/>
    <w:rsid w:val="00DD7F87"/>
    <w:pPr>
      <w:spacing w:after="200" w:line="276" w:lineRule="auto"/>
    </w:pPr>
    <w:rPr>
      <w:rFonts w:cs="Calibri"/>
      <w:color w:val="000000"/>
      <w:lang w:val="en-US"/>
    </w:rPr>
  </w:style>
  <w:style w:type="paragraph" w:styleId="NormalWeb">
    <w:name w:val="Normal (Web)"/>
    <w:basedOn w:val="Normal"/>
    <w:uiPriority w:val="99"/>
    <w:rsid w:val="00862FF4"/>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rsid w:val="00AC5724"/>
    <w:rPr>
      <w:sz w:val="18"/>
      <w:szCs w:val="18"/>
    </w:rPr>
  </w:style>
  <w:style w:type="paragraph" w:styleId="CommentText">
    <w:name w:val="annotation text"/>
    <w:basedOn w:val="Normal"/>
    <w:link w:val="CommentTextChar"/>
    <w:uiPriority w:val="99"/>
    <w:semiHidden/>
    <w:rsid w:val="00AC5724"/>
    <w:rPr>
      <w:sz w:val="24"/>
      <w:szCs w:val="24"/>
    </w:rPr>
  </w:style>
  <w:style w:type="character" w:customStyle="1" w:styleId="CommentTextChar">
    <w:name w:val="Comment Text Char"/>
    <w:basedOn w:val="DefaultParagraphFont"/>
    <w:link w:val="CommentText"/>
    <w:uiPriority w:val="99"/>
    <w:semiHidden/>
    <w:locked/>
    <w:rsid w:val="00AC5724"/>
    <w:rPr>
      <w:sz w:val="24"/>
      <w:szCs w:val="24"/>
    </w:rPr>
  </w:style>
  <w:style w:type="paragraph" w:styleId="CommentSubject">
    <w:name w:val="annotation subject"/>
    <w:basedOn w:val="CommentText"/>
    <w:next w:val="CommentText"/>
    <w:link w:val="CommentSubjectChar"/>
    <w:uiPriority w:val="99"/>
    <w:semiHidden/>
    <w:rsid w:val="00AC5724"/>
    <w:rPr>
      <w:b/>
      <w:bCs/>
      <w:sz w:val="20"/>
      <w:szCs w:val="20"/>
    </w:rPr>
  </w:style>
  <w:style w:type="character" w:customStyle="1" w:styleId="CommentSubjectChar">
    <w:name w:val="Comment Subject Char"/>
    <w:basedOn w:val="CommentTextChar"/>
    <w:link w:val="CommentSubject"/>
    <w:uiPriority w:val="99"/>
    <w:semiHidden/>
    <w:locked/>
    <w:rsid w:val="00AC5724"/>
    <w:rPr>
      <w:b/>
      <w:bCs/>
      <w:sz w:val="20"/>
      <w:szCs w:val="20"/>
    </w:rPr>
  </w:style>
  <w:style w:type="paragraph" w:styleId="Revision">
    <w:name w:val="Revision"/>
    <w:hidden/>
    <w:uiPriority w:val="99"/>
    <w:semiHidden/>
    <w:rsid w:val="00E61A9C"/>
    <w:pPr>
      <w:spacing w:after="200" w:line="276" w:lineRule="auto"/>
    </w:pPr>
    <w:rPr>
      <w:rFonts w:cs="Calibri"/>
    </w:rPr>
  </w:style>
  <w:style w:type="paragraph" w:customStyle="1" w:styleId="font8">
    <w:name w:val="font_8"/>
    <w:basedOn w:val="Normal"/>
    <w:uiPriority w:val="99"/>
    <w:rsid w:val="00E84E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24645103">
      <w:marLeft w:val="0"/>
      <w:marRight w:val="0"/>
      <w:marTop w:val="0"/>
      <w:marBottom w:val="0"/>
      <w:divBdr>
        <w:top w:val="none" w:sz="0" w:space="0" w:color="auto"/>
        <w:left w:val="none" w:sz="0" w:space="0" w:color="auto"/>
        <w:bottom w:val="none" w:sz="0" w:space="0" w:color="auto"/>
        <w:right w:val="none" w:sz="0" w:space="0" w:color="auto"/>
      </w:divBdr>
    </w:div>
    <w:div w:id="1424645104">
      <w:marLeft w:val="0"/>
      <w:marRight w:val="0"/>
      <w:marTop w:val="0"/>
      <w:marBottom w:val="0"/>
      <w:divBdr>
        <w:top w:val="none" w:sz="0" w:space="0" w:color="auto"/>
        <w:left w:val="none" w:sz="0" w:space="0" w:color="auto"/>
        <w:bottom w:val="none" w:sz="0" w:space="0" w:color="auto"/>
        <w:right w:val="none" w:sz="0" w:space="0" w:color="auto"/>
      </w:divBdr>
    </w:div>
    <w:div w:id="1424645105">
      <w:marLeft w:val="0"/>
      <w:marRight w:val="0"/>
      <w:marTop w:val="0"/>
      <w:marBottom w:val="0"/>
      <w:divBdr>
        <w:top w:val="none" w:sz="0" w:space="0" w:color="auto"/>
        <w:left w:val="none" w:sz="0" w:space="0" w:color="auto"/>
        <w:bottom w:val="none" w:sz="0" w:space="0" w:color="auto"/>
        <w:right w:val="none" w:sz="0" w:space="0" w:color="auto"/>
      </w:divBdr>
    </w:div>
    <w:div w:id="1424645106">
      <w:marLeft w:val="0"/>
      <w:marRight w:val="0"/>
      <w:marTop w:val="0"/>
      <w:marBottom w:val="0"/>
      <w:divBdr>
        <w:top w:val="none" w:sz="0" w:space="0" w:color="auto"/>
        <w:left w:val="none" w:sz="0" w:space="0" w:color="auto"/>
        <w:bottom w:val="none" w:sz="0" w:space="0" w:color="auto"/>
        <w:right w:val="none" w:sz="0" w:space="0" w:color="auto"/>
      </w:divBdr>
    </w:div>
    <w:div w:id="1424645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oseidonchalleng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jpeg"/><Relationship Id="rId7" Type="http://schemas.openxmlformats.org/officeDocument/2006/relationships/image" Target="media/image17.jpeg"/><Relationship Id="rId12" Type="http://schemas.openxmlformats.org/officeDocument/2006/relationships/image" Target="media/image22.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11" Type="http://schemas.openxmlformats.org/officeDocument/2006/relationships/image" Target="media/image21.jpeg"/><Relationship Id="rId5" Type="http://schemas.openxmlformats.org/officeDocument/2006/relationships/image" Target="media/image15.png"/><Relationship Id="rId10" Type="http://schemas.openxmlformats.org/officeDocument/2006/relationships/image" Target="media/image20.jpeg"/><Relationship Id="rId4" Type="http://schemas.openxmlformats.org/officeDocument/2006/relationships/image" Target="media/image14.jpeg"/><Relationship Id="rId9" Type="http://schemas.openxmlformats.org/officeDocument/2006/relationships/image" Target="media/image19.jpeg"/></Relationships>
</file>

<file path=word/_rels/header1.xml.rels><?xml version="1.0" encoding="UTF-8" standalone="yes"?>
<Relationships xmlns="http://schemas.openxmlformats.org/package/2006/relationships"><Relationship Id="rId8" Type="http://schemas.openxmlformats.org/officeDocument/2006/relationships/hyperlink" Target="http://poseidonchallenge.org/" TargetMode="External"/><Relationship Id="rId13"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hyperlink" Target="http://facebook.com/PoseidonChallenge" TargetMode="External"/><Relationship Id="rId12" Type="http://schemas.openxmlformats.org/officeDocument/2006/relationships/image" Target="media/image9.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mailto:info@poseidonchallenge.org" TargetMode="External"/><Relationship Id="rId11" Type="http://schemas.openxmlformats.org/officeDocument/2006/relationships/image" Target="media/image8.jpeg"/><Relationship Id="rId5" Type="http://schemas.openxmlformats.org/officeDocument/2006/relationships/image" Target="media/image5.png"/><Relationship Id="rId10" Type="http://schemas.openxmlformats.org/officeDocument/2006/relationships/image" Target="media/image7.png"/><Relationship Id="rId4" Type="http://schemas.openxmlformats.org/officeDocument/2006/relationships/image" Target="media/image4.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Pages>
  <Words>200</Words>
  <Characters>1086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Ημιμαραθώνιος πρόκληση - Poseidon Challenge</dc:title>
  <dc:subject/>
  <dc:creator>ipapaioannou</dc:creator>
  <cp:keywords/>
  <dc:description/>
  <cp:lastModifiedBy>Dinos</cp:lastModifiedBy>
  <cp:revision>2</cp:revision>
  <cp:lastPrinted>2016-07-20T13:26:00Z</cp:lastPrinted>
  <dcterms:created xsi:type="dcterms:W3CDTF">2016-08-04T18:05:00Z</dcterms:created>
  <dcterms:modified xsi:type="dcterms:W3CDTF">2016-08-04T18:05:00Z</dcterms:modified>
</cp:coreProperties>
</file>